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A29526" w14:textId="77777777" w:rsidR="009C16C3" w:rsidRPr="008C388D" w:rsidRDefault="009C16C3" w:rsidP="009C16C3">
      <w:pPr>
        <w:pStyle w:val="Bezrazmaka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8C388D">
        <w:rPr>
          <w:rFonts w:ascii="Times New Roman" w:hAnsi="Times New Roman" w:cs="Times New Roman"/>
          <w:sz w:val="24"/>
          <w:szCs w:val="24"/>
          <w:lang w:val="sr-Cyrl-RS"/>
        </w:rPr>
        <w:t>Пројекат</w:t>
      </w:r>
    </w:p>
    <w:p w14:paraId="4540B230" w14:textId="3643C596" w:rsidR="009C16C3" w:rsidRPr="008C388D" w:rsidRDefault="009C16C3" w:rsidP="009C16C3">
      <w:pPr>
        <w:pStyle w:val="Bezrazmaka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8C388D">
        <w:rPr>
          <w:rFonts w:ascii="Times New Roman" w:hAnsi="Times New Roman" w:cs="Times New Roman"/>
          <w:b/>
          <w:sz w:val="24"/>
          <w:szCs w:val="24"/>
          <w:lang w:val="sr-Cyrl-RS"/>
        </w:rPr>
        <w:t>„Чиста енергија и енергетска ефикасности за грађане“</w:t>
      </w:r>
    </w:p>
    <w:p w14:paraId="5E00BE0B" w14:textId="77777777" w:rsidR="009C16C3" w:rsidRPr="008C388D" w:rsidRDefault="009C16C3" w:rsidP="009C16C3">
      <w:pPr>
        <w:pStyle w:val="Bezrazmaka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5D878755" w14:textId="77777777" w:rsidR="009C16C3" w:rsidRPr="008C388D" w:rsidRDefault="009C16C3" w:rsidP="009C16C3">
      <w:pPr>
        <w:pStyle w:val="Bezrazmaka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8C388D">
        <w:rPr>
          <w:rFonts w:ascii="Times New Roman" w:hAnsi="Times New Roman" w:cs="Times New Roman"/>
          <w:b/>
          <w:sz w:val="24"/>
          <w:szCs w:val="24"/>
          <w:lang w:val="sr-Cyrl-RS"/>
        </w:rPr>
        <w:t>Жалбени формулар</w:t>
      </w:r>
    </w:p>
    <w:p w14:paraId="335FB1D4" w14:textId="77777777" w:rsidR="009C16C3" w:rsidRPr="008C388D" w:rsidRDefault="009C16C3" w:rsidP="009C16C3">
      <w:pPr>
        <w:pStyle w:val="Bezrazmaka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935E5B5" w14:textId="77777777" w:rsidR="009C16C3" w:rsidRPr="008C388D" w:rsidRDefault="009C16C3" w:rsidP="009C16C3">
      <w:pPr>
        <w:pStyle w:val="Bezrazmaka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C388D">
        <w:rPr>
          <w:rFonts w:ascii="Times New Roman" w:hAnsi="Times New Roman" w:cs="Times New Roman"/>
          <w:sz w:val="24"/>
          <w:szCs w:val="24"/>
          <w:lang w:val="sr-Cyrl-RS"/>
        </w:rPr>
        <w:t xml:space="preserve">Уколико имате питања или примедбе на активности и процедуре током реализације пројекта </w:t>
      </w:r>
      <w:r w:rsidRPr="008C388D">
        <w:rPr>
          <w:rFonts w:ascii="Times New Roman" w:hAnsi="Times New Roman" w:cs="Times New Roman"/>
          <w:b/>
          <w:sz w:val="24"/>
          <w:szCs w:val="24"/>
          <w:lang w:val="sr-Cyrl-RS"/>
        </w:rPr>
        <w:t>„</w:t>
      </w:r>
      <w:r w:rsidRPr="008C388D">
        <w:rPr>
          <w:rFonts w:ascii="Times New Roman" w:hAnsi="Times New Roman" w:cs="Times New Roman"/>
          <w:sz w:val="24"/>
          <w:szCs w:val="24"/>
          <w:lang w:val="sr-Cyrl-RS"/>
        </w:rPr>
        <w:t>Чиста енергија и енергетска ефикасности за грађане у Србији“, молимо Вас да попуните овај формулар.</w:t>
      </w:r>
    </w:p>
    <w:p w14:paraId="23BA4CD6" w14:textId="77777777" w:rsidR="009C16C3" w:rsidRPr="008C388D" w:rsidRDefault="009C16C3" w:rsidP="009C16C3">
      <w:pPr>
        <w:pStyle w:val="Bezrazmaka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D227FCA" w14:textId="77777777" w:rsidR="009C16C3" w:rsidRPr="008C388D" w:rsidRDefault="009C16C3" w:rsidP="009C16C3">
      <w:pPr>
        <w:pStyle w:val="Bezrazmaka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C388D">
        <w:rPr>
          <w:rFonts w:ascii="Times New Roman" w:hAnsi="Times New Roman" w:cs="Times New Roman"/>
          <w:sz w:val="24"/>
          <w:szCs w:val="24"/>
          <w:lang w:val="sr-Cyrl-RS"/>
        </w:rPr>
        <w:t xml:space="preserve">Напомињемо да се можемо бавити искључиво питањима или примедбама директно везаним за овај пројекат, а не на општи рад </w:t>
      </w:r>
      <w:r w:rsidRPr="008C388D">
        <w:rPr>
          <w:rFonts w:ascii="Times New Roman" w:hAnsi="Times New Roman" w:cs="Times New Roman"/>
          <w:i/>
          <w:sz w:val="24"/>
          <w:szCs w:val="24"/>
          <w:u w:val="single"/>
          <w:lang w:val="sr-Cyrl-RS"/>
        </w:rPr>
        <w:t>назив јединице локалне самоуправе</w:t>
      </w:r>
      <w:r w:rsidRPr="008C388D">
        <w:rPr>
          <w:rFonts w:ascii="Times New Roman" w:hAnsi="Times New Roman" w:cs="Times New Roman"/>
          <w:sz w:val="24"/>
          <w:szCs w:val="24"/>
          <w:lang w:val="sr-Cyrl-RS"/>
        </w:rPr>
        <w:t xml:space="preserve"> или Министарства рударства и енергетике.</w:t>
      </w:r>
    </w:p>
    <w:p w14:paraId="6F8D3E40" w14:textId="77777777" w:rsidR="009C16C3" w:rsidRPr="008C388D" w:rsidRDefault="009C16C3" w:rsidP="009C16C3">
      <w:pPr>
        <w:pStyle w:val="Bezrazmaka"/>
        <w:jc w:val="both"/>
        <w:rPr>
          <w:rFonts w:cstheme="minorHAnsi"/>
          <w:lang w:val="sr-Cyrl-RS"/>
        </w:rPr>
      </w:pPr>
    </w:p>
    <w:tbl>
      <w:tblPr>
        <w:tblStyle w:val="Koordinatnamreatabele"/>
        <w:tblW w:w="5000" w:type="pct"/>
        <w:tblInd w:w="0" w:type="dxa"/>
        <w:tblLook w:val="04A0" w:firstRow="1" w:lastRow="0" w:firstColumn="1" w:lastColumn="0" w:noHBand="0" w:noVBand="1"/>
      </w:tblPr>
      <w:tblGrid>
        <w:gridCol w:w="716"/>
        <w:gridCol w:w="3417"/>
        <w:gridCol w:w="1236"/>
        <w:gridCol w:w="245"/>
        <w:gridCol w:w="1875"/>
        <w:gridCol w:w="1841"/>
      </w:tblGrid>
      <w:tr w:rsidR="009C16C3" w:rsidRPr="008C388D" w14:paraId="6694B47F" w14:textId="77777777" w:rsidTr="009C16C3"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hideMark/>
          </w:tcPr>
          <w:p w14:paraId="1899FD3C" w14:textId="77777777" w:rsidR="009C16C3" w:rsidRPr="008C388D" w:rsidRDefault="009C16C3">
            <w:pPr>
              <w:pStyle w:val="Bezrazmaka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8C388D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Контакт подаци</w:t>
            </w:r>
          </w:p>
        </w:tc>
      </w:tr>
      <w:tr w:rsidR="009C16C3" w:rsidRPr="008C388D" w14:paraId="52E62191" w14:textId="77777777" w:rsidTr="009C16C3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1DD53D6" w14:textId="77777777" w:rsidR="009C16C3" w:rsidRPr="008C388D" w:rsidRDefault="009C16C3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C388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Ваше име и презиме и контакт подаци неће бити објављени, нити ће бити доступни јавно. Ови подаци ће бити коришћени искључиво за евентуалну даљу комуникацију са Вама у вези послатог питања или жалбе.</w:t>
            </w:r>
          </w:p>
        </w:tc>
      </w:tr>
      <w:tr w:rsidR="009C16C3" w:rsidRPr="008C388D" w14:paraId="1ECBB19C" w14:textId="77777777" w:rsidTr="009C16C3">
        <w:tc>
          <w:tcPr>
            <w:tcW w:w="3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61A29602" w14:textId="77777777" w:rsidR="009C16C3" w:rsidRPr="008C388D" w:rsidRDefault="009C16C3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C388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Име: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tag w:val="Ime"/>
            <w:id w:val="-49310789"/>
            <w:showingPlcHdr/>
            <w:text/>
          </w:sdtPr>
          <w:sdtEndPr/>
          <w:sdtContent>
            <w:tc>
              <w:tcPr>
                <w:tcW w:w="1834" w:type="pct"/>
                <w:tcBorders>
                  <w:top w:val="single" w:sz="4" w:space="0" w:color="auto"/>
                  <w:left w:val="single" w:sz="4" w:space="0" w:color="BFBFBF" w:themeColor="background1" w:themeShade="BF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3561BEDE" w14:textId="77777777" w:rsidR="009C16C3" w:rsidRPr="008C388D" w:rsidRDefault="009C16C3">
                <w:pPr>
                  <w:pStyle w:val="Bezrazmaka"/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8C388D">
                  <w:rPr>
                    <w:rStyle w:val="Tekstuvaramesta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Овде упишите име</w:t>
                </w:r>
              </w:p>
            </w:tc>
          </w:sdtContent>
        </w:sdt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01E412F5" w14:textId="77777777" w:rsidR="009C16C3" w:rsidRPr="008C388D" w:rsidRDefault="009C16C3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C388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Презиме: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tag w:val="Презиме"/>
            <w:id w:val="-1006595557"/>
            <w:showingPlcHdr/>
            <w:text/>
          </w:sdtPr>
          <w:sdtEndPr/>
          <w:sdtContent>
            <w:tc>
              <w:tcPr>
                <w:tcW w:w="2130" w:type="pct"/>
                <w:gridSpan w:val="3"/>
                <w:tcBorders>
                  <w:top w:val="single" w:sz="4" w:space="0" w:color="auto"/>
                  <w:left w:val="single" w:sz="4" w:space="0" w:color="BFBFBF" w:themeColor="background1" w:themeShade="BF"/>
                  <w:bottom w:val="single" w:sz="4" w:space="0" w:color="auto"/>
                  <w:right w:val="single" w:sz="12" w:space="0" w:color="auto"/>
                </w:tcBorders>
                <w:hideMark/>
              </w:tcPr>
              <w:p w14:paraId="25B7FF59" w14:textId="77777777" w:rsidR="009C16C3" w:rsidRPr="008C388D" w:rsidRDefault="009C16C3">
                <w:pPr>
                  <w:pStyle w:val="Bezrazmaka"/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8C388D">
                  <w:rPr>
                    <w:rStyle w:val="Tekstuvaramesta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Овде упишите презиме</w:t>
                </w:r>
              </w:p>
            </w:tc>
          </w:sdtContent>
        </w:sdt>
      </w:tr>
      <w:tr w:rsidR="009C16C3" w:rsidRPr="008C388D" w14:paraId="70D1FFB3" w14:textId="77777777" w:rsidTr="009C16C3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69619A" w14:textId="77777777" w:rsidR="009C16C3" w:rsidRPr="008C388D" w:rsidRDefault="009C16C3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9C16C3" w:rsidRPr="008C388D" w14:paraId="2A933617" w14:textId="77777777" w:rsidTr="009C16C3">
        <w:trPr>
          <w:trHeight w:val="784"/>
        </w:trPr>
        <w:tc>
          <w:tcPr>
            <w:tcW w:w="4011" w:type="pct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434B5D0E" w14:textId="77777777" w:rsidR="009C16C3" w:rsidRPr="008C388D" w:rsidRDefault="009C16C3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C388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Пол подносица питања или жалбе (служи искључиво у сврху статистичке обраде и аналитичког приказа; изјашњењем дајете пристанак на статистичку обраду података):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12" w:space="0" w:color="auto"/>
            </w:tcBorders>
            <w:hideMark/>
          </w:tcPr>
          <w:p w14:paraId="3D3DB2A2" w14:textId="77777777" w:rsidR="009C16C3" w:rsidRPr="008C388D" w:rsidRDefault="00B76AB6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1757099111"/>
              </w:sdtPr>
              <w:sdtEndPr/>
              <w:sdtContent>
                <w:r w:rsidR="009C16C3" w:rsidRPr="008C388D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9C16C3" w:rsidRPr="008C388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Мушки</w:t>
            </w:r>
          </w:p>
          <w:p w14:paraId="37969D54" w14:textId="77777777" w:rsidR="00B947BE" w:rsidRDefault="00B76AB6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1243785511"/>
              </w:sdtPr>
              <w:sdtEndPr/>
              <w:sdtContent>
                <w:r w:rsidR="009C16C3" w:rsidRPr="008C388D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9C16C3" w:rsidRPr="008C388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Женски</w:t>
            </w:r>
          </w:p>
          <w:p w14:paraId="6BC2C883" w14:textId="49010008" w:rsidR="00454E15" w:rsidRPr="00454E15" w:rsidRDefault="00B76AB6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-1495799222"/>
              </w:sdtPr>
              <w:sdtEndPr/>
              <w:sdtContent>
                <w:r w:rsidR="00454E15" w:rsidRPr="008C388D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454E15" w:rsidRPr="008C388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454E1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други</w:t>
            </w:r>
          </w:p>
        </w:tc>
      </w:tr>
      <w:tr w:rsidR="009C16C3" w:rsidRPr="008C388D" w14:paraId="3F87EB2F" w14:textId="77777777" w:rsidTr="009C16C3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8EDB82" w14:textId="77777777" w:rsidR="009C16C3" w:rsidRPr="008C388D" w:rsidRDefault="009C16C3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9C16C3" w:rsidRPr="008C388D" w14:paraId="19E38EFB" w14:textId="77777777" w:rsidTr="009C16C3">
        <w:tc>
          <w:tcPr>
            <w:tcW w:w="2870" w:type="pct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BFBFBF" w:themeColor="background1" w:themeShade="BF"/>
              <w:right w:val="single" w:sz="4" w:space="0" w:color="auto"/>
            </w:tcBorders>
            <w:hideMark/>
          </w:tcPr>
          <w:p w14:paraId="5C5645B6" w14:textId="77777777" w:rsidR="009C16C3" w:rsidRPr="008C388D" w:rsidRDefault="009C16C3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C388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Електронска адреса (e-mail):</w:t>
            </w:r>
          </w:p>
        </w:tc>
        <w:tc>
          <w:tcPr>
            <w:tcW w:w="21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BFBFBF" w:themeColor="background1" w:themeShade="BF"/>
              <w:right w:val="single" w:sz="12" w:space="0" w:color="auto"/>
            </w:tcBorders>
            <w:hideMark/>
          </w:tcPr>
          <w:p w14:paraId="74BD3693" w14:textId="77777777" w:rsidR="009C16C3" w:rsidRPr="008C388D" w:rsidRDefault="009C16C3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C388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Број телефона:</w:t>
            </w:r>
          </w:p>
        </w:tc>
      </w:tr>
      <w:tr w:rsidR="009C16C3" w:rsidRPr="008C388D" w14:paraId="7E015C47" w14:textId="77777777" w:rsidTr="009C16C3"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id w:val="384536034"/>
            <w:showingPlcHdr/>
            <w:text/>
          </w:sdtPr>
          <w:sdtEndPr/>
          <w:sdtContent>
            <w:tc>
              <w:tcPr>
                <w:tcW w:w="2870" w:type="pct"/>
                <w:gridSpan w:val="3"/>
                <w:tcBorders>
                  <w:top w:val="single" w:sz="4" w:space="0" w:color="BFBFBF" w:themeColor="background1" w:themeShade="BF"/>
                  <w:left w:val="single" w:sz="12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9F0E41D" w14:textId="77777777" w:rsidR="009C16C3" w:rsidRPr="008C388D" w:rsidRDefault="009C16C3">
                <w:pPr>
                  <w:pStyle w:val="Bezrazmaka"/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8C388D">
                  <w:rPr>
                    <w:rStyle w:val="Tekstuvaramesta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Овде упишите e-mail адресу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808080"/>
              <w:sz w:val="24"/>
              <w:szCs w:val="24"/>
              <w:lang w:val="sr-Cyrl-RS"/>
            </w:rPr>
            <w:id w:val="-2074648109"/>
            <w:showingPlcHdr/>
            <w:text/>
          </w:sdtPr>
          <w:sdtEndPr/>
          <w:sdtContent>
            <w:tc>
              <w:tcPr>
                <w:tcW w:w="2130" w:type="pct"/>
                <w:gridSpan w:val="3"/>
                <w:tcBorders>
                  <w:top w:val="single" w:sz="4" w:space="0" w:color="BFBFBF" w:themeColor="background1" w:themeShade="BF"/>
                  <w:left w:val="single" w:sz="4" w:space="0" w:color="auto"/>
                  <w:bottom w:val="single" w:sz="4" w:space="0" w:color="auto"/>
                  <w:right w:val="single" w:sz="12" w:space="0" w:color="auto"/>
                </w:tcBorders>
                <w:hideMark/>
              </w:tcPr>
              <w:p w14:paraId="396BF777" w14:textId="77777777" w:rsidR="009C16C3" w:rsidRPr="008C388D" w:rsidRDefault="009C16C3">
                <w:pPr>
                  <w:pStyle w:val="Bezrazmaka"/>
                  <w:rPr>
                    <w:rFonts w:ascii="Times New Roman" w:hAnsi="Times New Roman" w:cs="Times New Roman"/>
                    <w:color w:val="808080"/>
                    <w:sz w:val="24"/>
                    <w:szCs w:val="24"/>
                    <w:lang w:val="sr-Cyrl-RS"/>
                  </w:rPr>
                </w:pPr>
                <w:r w:rsidRPr="008C388D">
                  <w:rPr>
                    <w:rStyle w:val="Tekstuvaramesta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Овде упишите бр. телефона</w:t>
                </w:r>
              </w:p>
            </w:tc>
          </w:sdtContent>
        </w:sdt>
      </w:tr>
      <w:tr w:rsidR="009C16C3" w:rsidRPr="008C388D" w14:paraId="4D147862" w14:textId="77777777" w:rsidTr="009C16C3">
        <w:trPr>
          <w:trHeight w:val="134"/>
        </w:trPr>
        <w:tc>
          <w:tcPr>
            <w:tcW w:w="2205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153E1E03" w14:textId="77777777" w:rsidR="009C16C3" w:rsidRPr="008C388D" w:rsidRDefault="009C16C3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79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0B120347" w14:textId="77777777" w:rsidR="009C16C3" w:rsidRPr="008C388D" w:rsidRDefault="009C16C3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9C16C3" w:rsidRPr="008C388D" w14:paraId="29D69653" w14:textId="77777777" w:rsidTr="009C16C3">
        <w:tc>
          <w:tcPr>
            <w:tcW w:w="3004" w:type="pct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BFBFBF" w:themeColor="background1" w:themeShade="BF"/>
            </w:tcBorders>
            <w:hideMark/>
          </w:tcPr>
          <w:p w14:paraId="255B2D48" w14:textId="77777777" w:rsidR="009C16C3" w:rsidRPr="008C388D" w:rsidRDefault="009C16C3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C388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Поштанска адреса – за пријем писаног одговора (молимо Вас да упишете пуну адресу: улица и број, поштански број места и назив места):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id w:val="765667148"/>
            <w:showingPlcHdr/>
            <w:text w:multiLine="1"/>
          </w:sdtPr>
          <w:sdtEndPr/>
          <w:sdtContent>
            <w:tc>
              <w:tcPr>
                <w:tcW w:w="1996" w:type="pct"/>
                <w:gridSpan w:val="2"/>
                <w:tcBorders>
                  <w:top w:val="single" w:sz="4" w:space="0" w:color="auto"/>
                  <w:left w:val="single" w:sz="4" w:space="0" w:color="BFBFBF" w:themeColor="background1" w:themeShade="BF"/>
                  <w:bottom w:val="single" w:sz="12" w:space="0" w:color="auto"/>
                  <w:right w:val="single" w:sz="12" w:space="0" w:color="auto"/>
                </w:tcBorders>
                <w:hideMark/>
              </w:tcPr>
              <w:p w14:paraId="35E4E94A" w14:textId="77777777" w:rsidR="009C16C3" w:rsidRPr="008C388D" w:rsidRDefault="009C16C3">
                <w:pPr>
                  <w:pStyle w:val="Bezrazmaka"/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8C388D">
                  <w:rPr>
                    <w:rStyle w:val="Tekstuvaramesta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Овде упишите поштанску адресу</w:t>
                </w:r>
              </w:p>
            </w:tc>
          </w:sdtContent>
        </w:sdt>
      </w:tr>
      <w:tr w:rsidR="009C16C3" w:rsidRPr="008C388D" w14:paraId="7A3431D5" w14:textId="77777777" w:rsidTr="009C16C3">
        <w:tc>
          <w:tcPr>
            <w:tcW w:w="3004" w:type="pct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BFBFBF" w:themeColor="background1" w:themeShade="BF"/>
            </w:tcBorders>
            <w:hideMark/>
          </w:tcPr>
          <w:p w14:paraId="2851AAD9" w14:textId="5FD081A6" w:rsidR="009C16C3" w:rsidRPr="008C388D" w:rsidRDefault="009C16C3">
            <w:pPr>
              <w:pStyle w:val="Default"/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8C388D">
              <w:rPr>
                <w:rFonts w:ascii="Times New Roman" w:hAnsi="Times New Roman" w:cs="Times New Roman"/>
                <w:lang w:val="sr-Cyrl-RS"/>
              </w:rPr>
              <w:t xml:space="preserve">Пратићу исход на </w:t>
            </w:r>
            <w:r w:rsidR="00517337">
              <w:rPr>
                <w:rFonts w:ascii="Times New Roman" w:hAnsi="Times New Roman" w:cs="Times New Roman"/>
                <w:lang w:val="sr-Cyrl-RS"/>
              </w:rPr>
              <w:t>интернет страници Пројекта</w:t>
            </w:r>
            <w:r w:rsidRPr="008C388D">
              <w:rPr>
                <w:rFonts w:ascii="Times New Roman" w:hAnsi="Times New Roman" w:cs="Times New Roman"/>
                <w:lang w:val="sr-Cyrl-RS"/>
              </w:rPr>
              <w:t xml:space="preserve">, пошто желим да будем анониман. </w:t>
            </w:r>
          </w:p>
        </w:tc>
        <w:tc>
          <w:tcPr>
            <w:tcW w:w="1996" w:type="pct"/>
            <w:gridSpan w:val="2"/>
            <w:tcBorders>
              <w:top w:val="single" w:sz="4" w:space="0" w:color="auto"/>
              <w:left w:val="single" w:sz="4" w:space="0" w:color="BFBFBF" w:themeColor="background1" w:themeShade="BF"/>
              <w:bottom w:val="single" w:sz="12" w:space="0" w:color="auto"/>
              <w:right w:val="single" w:sz="12" w:space="0" w:color="auto"/>
            </w:tcBorders>
            <w:hideMark/>
          </w:tcPr>
          <w:p w14:paraId="6013FF40" w14:textId="31935CBB" w:rsidR="009C16C3" w:rsidRPr="008C388D" w:rsidRDefault="00B76AB6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250166354"/>
              </w:sdtPr>
              <w:sdtEndPr/>
              <w:sdtContent>
                <w:r w:rsidR="009C16C3" w:rsidRPr="008C388D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9C16C3" w:rsidRPr="008C388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анони</w:t>
            </w:r>
            <w:r w:rsidR="0051733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</w:t>
            </w:r>
            <w:r w:rsidR="009C16C3" w:rsidRPr="008C388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но праћење одговора</w:t>
            </w:r>
          </w:p>
        </w:tc>
      </w:tr>
      <w:tr w:rsidR="009C16C3" w:rsidRPr="008C388D" w14:paraId="06D7845C" w14:textId="77777777" w:rsidTr="009C16C3">
        <w:tc>
          <w:tcPr>
            <w:tcW w:w="3004" w:type="pct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BFBFBF" w:themeColor="background1" w:themeShade="BF"/>
            </w:tcBorders>
          </w:tcPr>
          <w:p w14:paraId="3F68B4AF" w14:textId="77777777" w:rsidR="009C16C3" w:rsidRPr="008C388D" w:rsidRDefault="009C16C3">
            <w:pPr>
              <w:pStyle w:val="Default"/>
              <w:jc w:val="both"/>
              <w:rPr>
                <w:rFonts w:ascii="Times New Roman" w:hAnsi="Times New Roman" w:cs="Times New Roman"/>
                <w:lang w:val="sr-Cyrl-RS"/>
              </w:rPr>
            </w:pPr>
            <w:r w:rsidRPr="008C388D">
              <w:rPr>
                <w:rFonts w:ascii="Times New Roman" w:hAnsi="Times New Roman" w:cs="Times New Roman"/>
                <w:lang w:val="sr-Cyrl-RS"/>
              </w:rPr>
              <w:t xml:space="preserve">Језик на коме ће се комуникација обављати </w:t>
            </w:r>
          </w:p>
          <w:p w14:paraId="2EE8849A" w14:textId="77777777" w:rsidR="009C16C3" w:rsidRPr="008C388D" w:rsidRDefault="009C16C3">
            <w:pPr>
              <w:pStyle w:val="Default"/>
              <w:jc w:val="both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996" w:type="pct"/>
            <w:gridSpan w:val="2"/>
            <w:tcBorders>
              <w:top w:val="single" w:sz="4" w:space="0" w:color="auto"/>
              <w:left w:val="single" w:sz="4" w:space="0" w:color="BFBFBF" w:themeColor="background1" w:themeShade="BF"/>
              <w:bottom w:val="single" w:sz="12" w:space="0" w:color="auto"/>
              <w:right w:val="single" w:sz="12" w:space="0" w:color="auto"/>
            </w:tcBorders>
            <w:hideMark/>
          </w:tcPr>
          <w:p w14:paraId="2933D86C" w14:textId="77777777" w:rsidR="009C16C3" w:rsidRPr="008C388D" w:rsidRDefault="00B76AB6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1638999434"/>
              </w:sdtPr>
              <w:sdtEndPr/>
              <w:sdtContent>
                <w:r w:rsidR="009C16C3" w:rsidRPr="008C388D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9C16C3" w:rsidRPr="008C388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Српски језик</w:t>
            </w:r>
          </w:p>
          <w:p w14:paraId="45025DDB" w14:textId="77777777" w:rsidR="009C16C3" w:rsidRPr="008C388D" w:rsidRDefault="00B76AB6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sr-Cyrl-RS"/>
                </w:rPr>
                <w:id w:val="1795089462"/>
              </w:sdtPr>
              <w:sdtEndPr/>
              <w:sdtContent>
                <w:r w:rsidR="009C16C3" w:rsidRPr="008C388D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9C16C3" w:rsidRPr="008C388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други, __________ језик</w:t>
            </w:r>
          </w:p>
        </w:tc>
      </w:tr>
      <w:tr w:rsidR="009C16C3" w:rsidRPr="008C388D" w14:paraId="5C9E59AB" w14:textId="77777777" w:rsidTr="009C16C3">
        <w:tc>
          <w:tcPr>
            <w:tcW w:w="5000" w:type="pct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4FD832F" w14:textId="77777777" w:rsidR="009C16C3" w:rsidRPr="008C388D" w:rsidRDefault="009C16C3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9C16C3" w:rsidRPr="008C388D" w14:paraId="39A29191" w14:textId="77777777" w:rsidTr="009C16C3"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hideMark/>
          </w:tcPr>
          <w:p w14:paraId="41E2ECC8" w14:textId="77777777" w:rsidR="009C16C3" w:rsidRPr="008C388D" w:rsidRDefault="009C16C3">
            <w:pPr>
              <w:pStyle w:val="Bezrazmaka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8C388D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Питање или жалба</w:t>
            </w:r>
          </w:p>
        </w:tc>
      </w:tr>
      <w:tr w:rsidR="009C16C3" w:rsidRPr="008C388D" w14:paraId="0EB2271C" w14:textId="77777777" w:rsidTr="009C16C3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BFBFBF" w:themeColor="background1" w:themeShade="BF"/>
              <w:right w:val="single" w:sz="12" w:space="0" w:color="auto"/>
            </w:tcBorders>
            <w:hideMark/>
          </w:tcPr>
          <w:p w14:paraId="2CB74A82" w14:textId="77777777" w:rsidR="009C16C3" w:rsidRPr="008C388D" w:rsidRDefault="009C16C3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C388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Питање или опис жалбе (ово поље је обавезно попунити):</w:t>
            </w:r>
          </w:p>
        </w:tc>
      </w:tr>
      <w:tr w:rsidR="009C16C3" w:rsidRPr="008C388D" w14:paraId="1C823B83" w14:textId="77777777" w:rsidTr="009C16C3">
        <w:trPr>
          <w:trHeight w:val="377"/>
        </w:trPr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id w:val="-584531780"/>
            <w:text w:multiLine="1"/>
          </w:sdtPr>
          <w:sdtEndPr/>
          <w:sdtContent>
            <w:tc>
              <w:tcPr>
                <w:tcW w:w="5000" w:type="pct"/>
                <w:gridSpan w:val="6"/>
                <w:tcBorders>
                  <w:top w:val="single" w:sz="4" w:space="0" w:color="BFBFBF" w:themeColor="background1" w:themeShade="BF"/>
                  <w:left w:val="single" w:sz="12" w:space="0" w:color="auto"/>
                  <w:bottom w:val="single" w:sz="4" w:space="0" w:color="auto"/>
                  <w:right w:val="single" w:sz="12" w:space="0" w:color="auto"/>
                </w:tcBorders>
                <w:hideMark/>
              </w:tcPr>
              <w:p w14:paraId="63931464" w14:textId="77777777" w:rsidR="009C16C3" w:rsidRPr="008C388D" w:rsidRDefault="009C16C3">
                <w:pPr>
                  <w:pStyle w:val="Bezrazmaka"/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8C388D"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Овде опишите шта је разлог Ваше жалбе</w:t>
                </w:r>
              </w:p>
            </w:tc>
          </w:sdtContent>
        </w:sdt>
      </w:tr>
      <w:tr w:rsidR="009C16C3" w:rsidRPr="008C388D" w14:paraId="52C7E8FB" w14:textId="77777777" w:rsidTr="009C16C3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B31DBBE" w14:textId="77777777" w:rsidR="009C16C3" w:rsidRPr="008C388D" w:rsidRDefault="009C16C3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9C16C3" w:rsidRPr="008C388D" w14:paraId="27895802" w14:textId="77777777" w:rsidTr="009C16C3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BFBFBF" w:themeColor="background1" w:themeShade="BF"/>
              <w:right w:val="single" w:sz="12" w:space="0" w:color="auto"/>
            </w:tcBorders>
            <w:hideMark/>
          </w:tcPr>
          <w:p w14:paraId="5A41C0AB" w14:textId="77777777" w:rsidR="009C16C3" w:rsidRPr="008C388D" w:rsidRDefault="009C16C3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C388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Уколико је питање или жалба везана за одређени конкретан догађај или инцидент, молимо Вас наведите место и датум где и када се то догодило, као и да ли се ради о поновљеном догађају или инциденту:</w:t>
            </w:r>
          </w:p>
        </w:tc>
      </w:tr>
      <w:tr w:rsidR="009C16C3" w:rsidRPr="008C388D" w14:paraId="79338B2D" w14:textId="77777777" w:rsidTr="009C16C3">
        <w:trPr>
          <w:trHeight w:val="476"/>
        </w:trPr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id w:val="1174378919"/>
            <w:showingPlcHdr/>
            <w:text w:multiLine="1"/>
          </w:sdtPr>
          <w:sdtEndPr/>
          <w:sdtContent>
            <w:tc>
              <w:tcPr>
                <w:tcW w:w="5000" w:type="pct"/>
                <w:gridSpan w:val="6"/>
                <w:tcBorders>
                  <w:top w:val="single" w:sz="4" w:space="0" w:color="BFBFBF" w:themeColor="background1" w:themeShade="BF"/>
                  <w:left w:val="single" w:sz="12" w:space="0" w:color="auto"/>
                  <w:bottom w:val="single" w:sz="4" w:space="0" w:color="auto"/>
                  <w:right w:val="single" w:sz="12" w:space="0" w:color="auto"/>
                </w:tcBorders>
                <w:hideMark/>
              </w:tcPr>
              <w:p w14:paraId="5B02102E" w14:textId="77777777" w:rsidR="009C16C3" w:rsidRPr="008C388D" w:rsidRDefault="009C16C3">
                <w:pPr>
                  <w:pStyle w:val="Bezrazmaka"/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8C388D">
                  <w:rPr>
                    <w:rStyle w:val="Tekstuvaramesta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Овде опишите конкретан догађај, са више детаља</w:t>
                </w:r>
              </w:p>
            </w:tc>
          </w:sdtContent>
        </w:sdt>
      </w:tr>
      <w:tr w:rsidR="009C16C3" w:rsidRPr="008C388D" w14:paraId="495FF593" w14:textId="77777777" w:rsidTr="009C16C3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96F2EB7" w14:textId="77777777" w:rsidR="009C16C3" w:rsidRPr="008C388D" w:rsidRDefault="009C16C3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9C16C3" w:rsidRPr="008C388D" w14:paraId="65E6F918" w14:textId="77777777" w:rsidTr="009C16C3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BFBFBF" w:themeColor="background1" w:themeShade="BF"/>
              <w:right w:val="single" w:sz="12" w:space="0" w:color="auto"/>
            </w:tcBorders>
            <w:hideMark/>
          </w:tcPr>
          <w:p w14:paraId="015CF31B" w14:textId="77777777" w:rsidR="009C16C3" w:rsidRPr="008C388D" w:rsidRDefault="009C16C3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C388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lastRenderedPageBreak/>
              <w:t>Како видите решавање проблема (шта сматрате да би требало да се догоди да би се решио проблем)?</w:t>
            </w:r>
          </w:p>
        </w:tc>
      </w:tr>
      <w:tr w:rsidR="009C16C3" w:rsidRPr="008C388D" w14:paraId="34EA9FE6" w14:textId="77777777" w:rsidTr="009C16C3">
        <w:trPr>
          <w:trHeight w:val="765"/>
        </w:trPr>
        <w:sdt>
          <w:sdtPr>
            <w:rPr>
              <w:rFonts w:ascii="Times New Roman" w:hAnsi="Times New Roman" w:cs="Times New Roman"/>
              <w:sz w:val="24"/>
              <w:szCs w:val="24"/>
              <w:lang w:val="sr-Cyrl-RS"/>
            </w:rPr>
            <w:id w:val="-148520244"/>
            <w:showingPlcHdr/>
            <w:text w:multiLine="1"/>
          </w:sdtPr>
          <w:sdtEndPr/>
          <w:sdtContent>
            <w:tc>
              <w:tcPr>
                <w:tcW w:w="5000" w:type="pct"/>
                <w:gridSpan w:val="6"/>
                <w:tcBorders>
                  <w:top w:val="single" w:sz="4" w:space="0" w:color="BFBFBF" w:themeColor="background1" w:themeShade="BF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hideMark/>
              </w:tcPr>
              <w:p w14:paraId="68EF06F4" w14:textId="77777777" w:rsidR="009C16C3" w:rsidRPr="008C388D" w:rsidRDefault="009C16C3">
                <w:pPr>
                  <w:pStyle w:val="Bezrazmaka"/>
                  <w:rPr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</w:pPr>
                <w:r w:rsidRPr="008C388D">
                  <w:rPr>
                    <w:rStyle w:val="Tekstuvaramesta"/>
                    <w:rFonts w:ascii="Times New Roman" w:hAnsi="Times New Roman" w:cs="Times New Roman"/>
                    <w:sz w:val="24"/>
                    <w:szCs w:val="24"/>
                    <w:lang w:val="sr-Cyrl-RS"/>
                  </w:rPr>
                  <w:t>Овде опишите</w:t>
                </w:r>
              </w:p>
            </w:tc>
          </w:sdtContent>
        </w:sdt>
      </w:tr>
      <w:tr w:rsidR="009C16C3" w:rsidRPr="008C388D" w14:paraId="46914B51" w14:textId="77777777" w:rsidTr="009C16C3">
        <w:trPr>
          <w:trHeight w:val="263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050B8E" w14:textId="68EA2C28" w:rsidR="009C16C3" w:rsidRPr="008C388D" w:rsidRDefault="009C16C3">
            <w:pPr>
              <w:pStyle w:val="Default"/>
              <w:rPr>
                <w:rFonts w:ascii="Times New Roman" w:hAnsi="Times New Roman" w:cs="Times New Roman"/>
                <w:b/>
                <w:lang w:val="sr-Cyrl-RS"/>
              </w:rPr>
            </w:pPr>
            <w:r w:rsidRPr="008C388D">
              <w:rPr>
                <w:rFonts w:ascii="Times New Roman" w:hAnsi="Times New Roman" w:cs="Times New Roman"/>
                <w:lang w:val="sr-Cyrl-RS"/>
              </w:rPr>
              <w:t>Молимо да попуњен форм</w:t>
            </w:r>
            <w:r w:rsidR="00F74247">
              <w:rPr>
                <w:rFonts w:ascii="Times New Roman" w:hAnsi="Times New Roman" w:cs="Times New Roman"/>
                <w:lang w:val="sr-Cyrl-RS"/>
              </w:rPr>
              <w:t>у</w:t>
            </w:r>
            <w:r w:rsidRPr="008C388D">
              <w:rPr>
                <w:rFonts w:ascii="Times New Roman" w:hAnsi="Times New Roman" w:cs="Times New Roman"/>
                <w:lang w:val="sr-Cyrl-RS"/>
              </w:rPr>
              <w:t xml:space="preserve">лар вратите на следећу адресу: </w:t>
            </w:r>
          </w:p>
          <w:p w14:paraId="6499079F" w14:textId="77777777" w:rsidR="009C16C3" w:rsidRPr="008C388D" w:rsidRDefault="009C16C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DC65213" w14:textId="2CC589B3" w:rsidR="009C16C3" w:rsidRPr="008221DC" w:rsidRDefault="009C16C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Јединица локалне самоуправе</w:t>
            </w:r>
            <w:r w:rsidR="008221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: Општина Чајетина</w:t>
            </w:r>
          </w:p>
          <w:p w14:paraId="1C4791A6" w14:textId="77777777" w:rsidR="009C16C3" w:rsidRPr="008C388D" w:rsidRDefault="009C16C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8C388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Служба</w:t>
            </w:r>
            <w:r w:rsidRPr="008C388D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</w:t>
            </w:r>
            <w:r w:rsidRPr="008C388D">
              <w:rPr>
                <w:rStyle w:val="Naslov3Char"/>
                <w:rFonts w:ascii="Times New Roman" w:hAnsi="Times New Roman" w:cs="Times New Roman"/>
                <w:color w:val="auto"/>
              </w:rPr>
              <w:t>за пријем жалби</w:t>
            </w:r>
          </w:p>
          <w:p w14:paraId="00AB529E" w14:textId="0F99A15D" w:rsidR="009C16C3" w:rsidRPr="00B76AB6" w:rsidRDefault="009C16C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Локални  менаџер за жалбе: </w:t>
            </w:r>
            <w:r w:rsidR="008221D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Милија Анџић </w:t>
            </w:r>
            <w:r w:rsidR="002D339D" w:rsidRPr="008C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8C388D">
              <w:rPr>
                <w:rFonts w:ascii="Times New Roman" w:hAnsi="Times New Roman" w:cs="Times New Roman"/>
                <w:bCs/>
                <w:i/>
                <w:color w:val="7F7F7F" w:themeColor="text1" w:themeTint="80"/>
                <w:sz w:val="24"/>
                <w:szCs w:val="24"/>
              </w:rPr>
              <w:t xml:space="preserve"> </w:t>
            </w:r>
            <w:r w:rsidRPr="008C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Звање:</w:t>
            </w:r>
            <w:r w:rsidR="002D339D" w:rsidRPr="008C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76A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Послови утврђивања права на борачко-инвалидску заштиту</w:t>
            </w:r>
            <w:bookmarkStart w:id="0" w:name="_GoBack"/>
            <w:bookmarkEnd w:id="0"/>
          </w:p>
          <w:p w14:paraId="478D2B8C" w14:textId="6BF23EAC" w:rsidR="009C16C3" w:rsidRPr="008C388D" w:rsidRDefault="009C16C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Адреса:</w:t>
            </w:r>
            <w:r w:rsidR="00F8734C" w:rsidRPr="008C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975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Александра Карађорђевића 34</w:t>
            </w:r>
            <w:r w:rsidRPr="008C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F975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31310 </w:t>
            </w:r>
            <w:proofErr w:type="spellStart"/>
            <w:r w:rsidR="00F975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Чајетина</w:t>
            </w:r>
            <w:proofErr w:type="spellEnd"/>
            <w:r w:rsidR="00F975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F8734C" w:rsidRPr="008C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C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Србија</w:t>
            </w:r>
          </w:p>
          <w:p w14:paraId="0DCC83E3" w14:textId="1131538D" w:rsidR="009C16C3" w:rsidRPr="00F975A7" w:rsidRDefault="009C16C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C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е-пошта: </w:t>
            </w:r>
            <w:hyperlink r:id="rId5" w:history="1">
              <w:r w:rsidR="00F975A7" w:rsidRPr="00F975A7">
                <w:rPr>
                  <w:rStyle w:val="Hiperveza"/>
                  <w:rFonts w:ascii="Times New Roman" w:hAnsi="Times New Roman" w:cs="Times New Roman"/>
                  <w:bCs/>
                  <w:sz w:val="24"/>
                  <w:szCs w:val="24"/>
                  <w:lang w:val="sr-Latn-RS"/>
                </w:rPr>
                <w:t>andzicmilija</w:t>
              </w:r>
              <w:r w:rsidR="00F975A7">
                <w:rPr>
                  <w:rStyle w:val="Hiperveza"/>
                  <w:rFonts w:ascii="Times New Roman" w:hAnsi="Times New Roman" w:cs="Times New Roman"/>
                  <w:bCs/>
                  <w:sz w:val="24"/>
                  <w:szCs w:val="24"/>
                  <w:lang w:val="sr-Latn-RS"/>
                </w:rPr>
                <w:t>24</w:t>
              </w:r>
              <w:r w:rsidR="00F975A7" w:rsidRPr="00F975A7">
                <w:rPr>
                  <w:rStyle w:val="Hiperveza"/>
                  <w:rFonts w:ascii="Times New Roman" w:hAnsi="Times New Roman" w:cs="Times New Roman"/>
                  <w:bCs/>
                  <w:sz w:val="24"/>
                  <w:szCs w:val="24"/>
                </w:rPr>
                <w:t>@gmail.com</w:t>
              </w:r>
            </w:hyperlink>
          </w:p>
          <w:p w14:paraId="79EC5B3A" w14:textId="6420379D" w:rsidR="009C16C3" w:rsidRPr="008C388D" w:rsidRDefault="009C16C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број телефона: +381</w:t>
            </w:r>
            <w:r w:rsidR="00F975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693224245</w:t>
            </w:r>
            <w:r w:rsidR="002D339D" w:rsidRPr="008C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(радним данима од 10 до 13)</w:t>
            </w:r>
            <w:r w:rsidRPr="008C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B74B003" w14:textId="77777777" w:rsidR="009C16C3" w:rsidRPr="008C388D" w:rsidRDefault="009C16C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line="240" w:lineRule="auto"/>
              <w:rPr>
                <w:rFonts w:cstheme="minorHAnsi"/>
                <w:b/>
                <w:bCs/>
              </w:rPr>
            </w:pPr>
          </w:p>
        </w:tc>
      </w:tr>
      <w:tr w:rsidR="009C16C3" w:rsidRPr="008C388D" w14:paraId="66DF46A1" w14:textId="77777777" w:rsidTr="009C16C3">
        <w:trPr>
          <w:trHeight w:val="5498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32F60" w14:textId="77777777" w:rsidR="009C16C3" w:rsidRPr="008C388D" w:rsidRDefault="009C16C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483D649E" w14:textId="51F06B05" w:rsidR="009C16C3" w:rsidRPr="008C388D" w:rsidRDefault="009C16C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88D">
              <w:rPr>
                <w:rFonts w:ascii="Times New Roman" w:hAnsi="Times New Roman" w:cs="Times New Roman"/>
                <w:sz w:val="24"/>
                <w:szCs w:val="24"/>
              </w:rPr>
              <w:t xml:space="preserve">Уколико у року од </w:t>
            </w:r>
            <w:r w:rsidRPr="008C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радних дана</w:t>
            </w:r>
            <w:r w:rsidRPr="008C388D">
              <w:rPr>
                <w:rFonts w:ascii="Times New Roman" w:hAnsi="Times New Roman" w:cs="Times New Roman"/>
                <w:sz w:val="24"/>
                <w:szCs w:val="24"/>
              </w:rPr>
              <w:t xml:space="preserve"> не добијете потврду пријема Ваше жалбе, питања, а у року од </w:t>
            </w:r>
            <w:r w:rsidRPr="008C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 календарских дана</w:t>
            </w:r>
            <w:r w:rsidRPr="008C388D">
              <w:rPr>
                <w:rFonts w:ascii="Times New Roman" w:hAnsi="Times New Roman" w:cs="Times New Roman"/>
                <w:sz w:val="24"/>
                <w:szCs w:val="24"/>
              </w:rPr>
              <w:t xml:space="preserve"> од датума пријема не добијете одговор на Ваше питање, коментар или жалбу</w:t>
            </w:r>
            <w:r w:rsidR="007B0B3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,</w:t>
            </w:r>
            <w:r w:rsidRPr="008C388D">
              <w:rPr>
                <w:rFonts w:ascii="Times New Roman" w:hAnsi="Times New Roman" w:cs="Times New Roman"/>
                <w:sz w:val="24"/>
                <w:szCs w:val="24"/>
              </w:rPr>
              <w:t xml:space="preserve"> контактирајте</w:t>
            </w:r>
            <w:r w:rsidR="007B0B3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Pr="008C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Централн</w:t>
            </w:r>
            <w:r w:rsidR="007B0B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ог</w:t>
            </w:r>
            <w:r w:rsidRPr="008C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менаџер</w:t>
            </w:r>
            <w:r w:rsidR="007B0B3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>а</w:t>
            </w:r>
            <w:r w:rsidRPr="008C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 жалбе</w:t>
            </w:r>
            <w:r w:rsidR="001A57F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="007B0B3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(</w:t>
            </w:r>
            <w:r w:rsidRPr="008C388D">
              <w:rPr>
                <w:rFonts w:ascii="Times New Roman" w:hAnsi="Times New Roman" w:cs="Times New Roman"/>
                <w:sz w:val="24"/>
                <w:szCs w:val="24"/>
              </w:rPr>
              <w:t xml:space="preserve">стручњак за </w:t>
            </w:r>
            <w:r w:rsidR="007B0B3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друштве</w:t>
            </w:r>
            <w:r w:rsidRPr="008C388D">
              <w:rPr>
                <w:rFonts w:ascii="Times New Roman" w:hAnsi="Times New Roman" w:cs="Times New Roman"/>
                <w:sz w:val="24"/>
                <w:szCs w:val="24"/>
              </w:rPr>
              <w:t>на питања</w:t>
            </w:r>
            <w:r w:rsidR="007B0B3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):</w:t>
            </w:r>
            <w:r w:rsidRPr="008C3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649ED11" w14:textId="77777777" w:rsidR="009C16C3" w:rsidRPr="008C388D" w:rsidRDefault="009C16C3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Е-ПОШТОМ:</w:t>
            </w:r>
            <w:r w:rsidRPr="008C3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18A60E" w14:textId="77777777" w:rsidR="009C16C3" w:rsidRPr="008C388D" w:rsidRDefault="00B76AB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9C16C3" w:rsidRPr="008C388D">
                <w:rPr>
                  <w:rStyle w:val="Hiperveza"/>
                  <w:rFonts w:ascii="Times New Roman" w:hAnsi="Times New Roman" w:cs="Times New Roman"/>
                  <w:sz w:val="24"/>
                  <w:szCs w:val="24"/>
                </w:rPr>
                <w:t>zalbe.surce@mre.gov.rs</w:t>
              </w:r>
            </w:hyperlink>
          </w:p>
          <w:p w14:paraId="05A72AC0" w14:textId="77777777" w:rsidR="009C16C3" w:rsidRPr="008C388D" w:rsidRDefault="009C16C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ПОШТОМ:</w:t>
            </w:r>
            <w:r w:rsidRPr="008C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14:paraId="791FBC0C" w14:textId="5B455555" w:rsidR="009C16C3" w:rsidRPr="008C388D" w:rsidRDefault="009C16C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88D">
              <w:rPr>
                <w:rFonts w:ascii="Times New Roman" w:hAnsi="Times New Roman" w:cs="Times New Roman"/>
                <w:sz w:val="24"/>
                <w:szCs w:val="24"/>
              </w:rPr>
              <w:t>Министар</w:t>
            </w:r>
            <w:r w:rsidR="003243B1" w:rsidRPr="008C388D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Pr="008C388D">
              <w:rPr>
                <w:rFonts w:ascii="Times New Roman" w:hAnsi="Times New Roman" w:cs="Times New Roman"/>
                <w:sz w:val="24"/>
                <w:szCs w:val="24"/>
              </w:rPr>
              <w:t xml:space="preserve">во рударства и енергетике </w:t>
            </w:r>
          </w:p>
          <w:p w14:paraId="517E1052" w14:textId="2EA45799" w:rsidR="009C16C3" w:rsidRPr="008C388D" w:rsidRDefault="009C16C3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8C388D">
              <w:rPr>
                <w:rFonts w:ascii="Times New Roman" w:hAnsi="Times New Roman" w:cs="Times New Roman"/>
                <w:sz w:val="24"/>
                <w:szCs w:val="24"/>
              </w:rPr>
              <w:t>Пројекат „Чиста енергија и енергетска ефикасности за грађане</w:t>
            </w:r>
            <w:r w:rsidRPr="008C388D">
              <w:rPr>
                <w:rFonts w:ascii="Times New Roman" w:eastAsia="Calibri" w:hAnsi="Times New Roman" w:cs="Times New Roman"/>
                <w:bCs/>
                <w:iCs/>
                <w:kern w:val="2"/>
                <w:sz w:val="24"/>
                <w:szCs w:val="24"/>
                <w14:ligatures w14:val="standardContextual"/>
              </w:rPr>
              <w:t>“</w:t>
            </w:r>
            <w:r w:rsidR="003243B1" w:rsidRPr="008C388D">
              <w:rPr>
                <w:rFonts w:ascii="Times New Roman" w:eastAsia="Calibri" w:hAnsi="Times New Roman" w:cs="Times New Roman"/>
                <w:bCs/>
                <w:iCs/>
                <w:kern w:val="2"/>
                <w:sz w:val="24"/>
                <w:szCs w:val="24"/>
                <w14:ligatures w14:val="standardContextual"/>
              </w:rPr>
              <w:t xml:space="preserve"> (SURCE)</w:t>
            </w:r>
          </w:p>
          <w:p w14:paraId="6C44EC48" w14:textId="0A7B3D9C" w:rsidR="009C16C3" w:rsidRPr="008C388D" w:rsidRDefault="009C16C3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Централни менаџер за жалбе</w:t>
            </w:r>
            <w:r w:rsidR="00EC7E6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CS"/>
              </w:rPr>
              <w:t xml:space="preserve"> </w:t>
            </w:r>
            <w:r w:rsidR="00EC7E6E" w:rsidRPr="00EC7E6E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(</w:t>
            </w:r>
            <w:r w:rsidRPr="008C388D">
              <w:rPr>
                <w:rFonts w:ascii="Times New Roman" w:hAnsi="Times New Roman" w:cs="Times New Roman"/>
                <w:sz w:val="24"/>
                <w:szCs w:val="24"/>
              </w:rPr>
              <w:t xml:space="preserve">стручњак за </w:t>
            </w:r>
            <w:r w:rsidR="007B0B32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друштве</w:t>
            </w:r>
            <w:r w:rsidRPr="008C388D">
              <w:rPr>
                <w:rFonts w:ascii="Times New Roman" w:hAnsi="Times New Roman" w:cs="Times New Roman"/>
                <w:sz w:val="24"/>
                <w:szCs w:val="24"/>
              </w:rPr>
              <w:t>на питањ</w:t>
            </w:r>
            <w:r w:rsidR="008C388D" w:rsidRPr="008C388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C7E6E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)</w:t>
            </w:r>
            <w:r w:rsidR="008C388D" w:rsidRPr="008C38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B2985D6" w14:textId="77777777" w:rsidR="009C16C3" w:rsidRPr="008C388D" w:rsidRDefault="009C16C3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38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Немањина 22-26, </w:t>
            </w:r>
          </w:p>
          <w:p w14:paraId="730029FF" w14:textId="77777777" w:rsidR="009C16C3" w:rsidRPr="008C388D" w:rsidRDefault="009C16C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88D">
              <w:rPr>
                <w:rFonts w:ascii="Times New Roman" w:hAnsi="Times New Roman" w:cs="Times New Roman"/>
                <w:bCs/>
                <w:sz w:val="24"/>
                <w:szCs w:val="24"/>
              </w:rPr>
              <w:t>11000 Београд, Србија</w:t>
            </w:r>
            <w:r w:rsidRPr="008C38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85811DF" w14:textId="77777777" w:rsidR="009C16C3" w:rsidRPr="008C388D" w:rsidRDefault="009C16C3">
            <w:pPr>
              <w:spacing w:line="240" w:lineRule="auto"/>
              <w:ind w:left="1440" w:hanging="14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38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ТЕЛЕФОНОМ:</w:t>
            </w:r>
          </w:p>
          <w:p w14:paraId="15B28A21" w14:textId="77777777" w:rsidR="009C16C3" w:rsidRPr="008C388D" w:rsidRDefault="009C16C3">
            <w:pPr>
              <w:spacing w:line="240" w:lineRule="auto"/>
              <w:ind w:left="1440" w:hanging="1440"/>
              <w:rPr>
                <w:rFonts w:ascii="Times New Roman" w:hAnsi="Times New Roman" w:cs="Times New Roman"/>
                <w:sz w:val="24"/>
                <w:szCs w:val="24"/>
              </w:rPr>
            </w:pPr>
            <w:r w:rsidRPr="008C388D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8C38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381 628832937</w:t>
            </w:r>
            <w:r w:rsidRPr="008C388D">
              <w:rPr>
                <w:rFonts w:ascii="Times New Roman" w:hAnsi="Times New Roman" w:cs="Times New Roman"/>
                <w:sz w:val="24"/>
                <w:szCs w:val="24"/>
              </w:rPr>
              <w:t xml:space="preserve"> (Радним даном од 11 до 13 часова) </w:t>
            </w:r>
          </w:p>
          <w:p w14:paraId="7D69DFF6" w14:textId="21D13413" w:rsidR="009C16C3" w:rsidRPr="008C388D" w:rsidRDefault="009C16C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88D">
              <w:rPr>
                <w:rFonts w:ascii="Times New Roman" w:hAnsi="Times New Roman" w:cs="Times New Roman"/>
                <w:sz w:val="24"/>
                <w:szCs w:val="24"/>
              </w:rPr>
              <w:t>Напомињемо да можемо да одговоримо само на питања или коментаре који се односе директно на ов</w:t>
            </w:r>
            <w:r w:rsidR="008C388D" w:rsidRPr="008C388D">
              <w:rPr>
                <w:rFonts w:ascii="Times New Roman" w:hAnsi="Times New Roman" w:cs="Times New Roman"/>
                <w:sz w:val="24"/>
                <w:szCs w:val="24"/>
              </w:rPr>
              <w:t>ај Пројекат</w:t>
            </w:r>
            <w:r w:rsidRPr="008C388D">
              <w:rPr>
                <w:rFonts w:ascii="Times New Roman" w:hAnsi="Times New Roman" w:cs="Times New Roman"/>
                <w:sz w:val="24"/>
                <w:szCs w:val="24"/>
              </w:rPr>
              <w:t>, не и на питања која се односе на општи рад Министарства</w:t>
            </w:r>
            <w:r w:rsidR="008C388D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BD3C76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рударства и енергетике </w:t>
            </w:r>
            <w:r w:rsidRPr="008C388D">
              <w:rPr>
                <w:rFonts w:ascii="Times New Roman" w:hAnsi="Times New Roman" w:cs="Times New Roman"/>
                <w:sz w:val="24"/>
                <w:szCs w:val="24"/>
              </w:rPr>
              <w:t>или других институција</w:t>
            </w:r>
            <w:r w:rsidR="008C388D" w:rsidRPr="008C38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1C1E79C" w14:textId="0C54BDC4" w:rsidR="004657FE" w:rsidRPr="004657FE" w:rsidRDefault="009C16C3" w:rsidP="004657FE">
            <w:pPr>
              <w:pStyle w:val="Default"/>
              <w:rPr>
                <w:lang w:val="sr-Cyrl-CS"/>
              </w:rPr>
            </w:pPr>
            <w:r w:rsidRPr="008C388D">
              <w:rPr>
                <w:rFonts w:ascii="Times New Roman" w:hAnsi="Times New Roman" w:cs="Times New Roman"/>
                <w:lang w:val="sr-Cyrl-RS"/>
              </w:rPr>
              <w:t xml:space="preserve">За више детаља, молимо прочитајте Жалбени механизам </w:t>
            </w:r>
            <w:r w:rsidR="002658C7">
              <w:rPr>
                <w:rFonts w:ascii="Times New Roman" w:hAnsi="Times New Roman" w:cs="Times New Roman"/>
                <w:lang w:val="sr-Cyrl-RS"/>
              </w:rPr>
              <w:t>п</w:t>
            </w:r>
            <w:r w:rsidRPr="008C388D">
              <w:rPr>
                <w:rFonts w:ascii="Times New Roman" w:hAnsi="Times New Roman" w:cs="Times New Roman"/>
                <w:lang w:val="sr-Cyrl-RS"/>
              </w:rPr>
              <w:t>ројекта (SURCE) у Републици Србији</w:t>
            </w:r>
            <w:r w:rsidR="005466D0">
              <w:rPr>
                <w:rFonts w:ascii="Times New Roman" w:hAnsi="Times New Roman" w:cs="Times New Roman"/>
                <w:lang w:val="sr-Cyrl-RS"/>
              </w:rPr>
              <w:t>,</w:t>
            </w:r>
            <w:r w:rsidRPr="008C388D">
              <w:rPr>
                <w:rFonts w:ascii="Times New Roman" w:hAnsi="Times New Roman" w:cs="Times New Roman"/>
                <w:lang w:val="sr-Cyrl-RS"/>
              </w:rPr>
              <w:t xml:space="preserve"> доступан на: </w:t>
            </w:r>
            <w:hyperlink r:id="rId7" w:history="1">
              <w:r w:rsidR="004657FE" w:rsidRPr="00D148BF">
                <w:rPr>
                  <w:rStyle w:val="Hiperveza"/>
                </w:rPr>
                <w:t>https</w:t>
              </w:r>
              <w:r w:rsidR="004657FE" w:rsidRPr="00454E15">
                <w:rPr>
                  <w:rStyle w:val="Hiperveza"/>
                  <w:lang w:val="ru-RU"/>
                </w:rPr>
                <w:t>://</w:t>
              </w:r>
              <w:r w:rsidR="004657FE" w:rsidRPr="00D148BF">
                <w:rPr>
                  <w:rStyle w:val="Hiperveza"/>
                </w:rPr>
                <w:t>www</w:t>
              </w:r>
              <w:r w:rsidR="004657FE" w:rsidRPr="00454E15">
                <w:rPr>
                  <w:rStyle w:val="Hiperveza"/>
                  <w:lang w:val="ru-RU"/>
                </w:rPr>
                <w:t>.</w:t>
              </w:r>
              <w:proofErr w:type="spellStart"/>
              <w:r w:rsidR="004657FE" w:rsidRPr="00D148BF">
                <w:rPr>
                  <w:rStyle w:val="Hiperveza"/>
                </w:rPr>
                <w:t>mre</w:t>
              </w:r>
              <w:proofErr w:type="spellEnd"/>
              <w:r w:rsidR="004657FE" w:rsidRPr="00454E15">
                <w:rPr>
                  <w:rStyle w:val="Hiperveza"/>
                  <w:lang w:val="ru-RU"/>
                </w:rPr>
                <w:t>.</w:t>
              </w:r>
              <w:proofErr w:type="spellStart"/>
              <w:r w:rsidR="004657FE" w:rsidRPr="00D148BF">
                <w:rPr>
                  <w:rStyle w:val="Hiperveza"/>
                </w:rPr>
                <w:t>gov</w:t>
              </w:r>
              <w:proofErr w:type="spellEnd"/>
              <w:r w:rsidR="004657FE" w:rsidRPr="00454E15">
                <w:rPr>
                  <w:rStyle w:val="Hiperveza"/>
                  <w:lang w:val="ru-RU"/>
                </w:rPr>
                <w:t>.</w:t>
              </w:r>
              <w:proofErr w:type="spellStart"/>
              <w:r w:rsidR="004657FE" w:rsidRPr="00D148BF">
                <w:rPr>
                  <w:rStyle w:val="Hiperveza"/>
                </w:rPr>
                <w:t>rs</w:t>
              </w:r>
              <w:proofErr w:type="spellEnd"/>
              <w:r w:rsidR="004657FE" w:rsidRPr="00454E15">
                <w:rPr>
                  <w:rStyle w:val="Hiperveza"/>
                  <w:lang w:val="ru-RU"/>
                </w:rPr>
                <w:t>/</w:t>
              </w:r>
              <w:proofErr w:type="spellStart"/>
              <w:r w:rsidR="004657FE" w:rsidRPr="00D148BF">
                <w:rPr>
                  <w:rStyle w:val="Hiperveza"/>
                </w:rPr>
                <w:t>tekst</w:t>
              </w:r>
              <w:proofErr w:type="spellEnd"/>
              <w:r w:rsidR="004657FE" w:rsidRPr="00454E15">
                <w:rPr>
                  <w:rStyle w:val="Hiperveza"/>
                  <w:lang w:val="ru-RU"/>
                </w:rPr>
                <w:t>/2206/</w:t>
              </w:r>
              <w:proofErr w:type="spellStart"/>
              <w:r w:rsidR="004657FE" w:rsidRPr="00D148BF">
                <w:rPr>
                  <w:rStyle w:val="Hiperveza"/>
                </w:rPr>
                <w:t>dokumenta</w:t>
              </w:r>
              <w:proofErr w:type="spellEnd"/>
              <w:r w:rsidR="004657FE" w:rsidRPr="00454E15">
                <w:rPr>
                  <w:rStyle w:val="Hiperveza"/>
                  <w:lang w:val="ru-RU"/>
                </w:rPr>
                <w:t>.</w:t>
              </w:r>
              <w:proofErr w:type="spellStart"/>
              <w:r w:rsidR="004657FE" w:rsidRPr="00D148BF">
                <w:rPr>
                  <w:rStyle w:val="Hiperveza"/>
                </w:rPr>
                <w:t>php</w:t>
              </w:r>
              <w:proofErr w:type="spellEnd"/>
            </w:hyperlink>
          </w:p>
        </w:tc>
      </w:tr>
    </w:tbl>
    <w:p w14:paraId="1EA56B1A" w14:textId="77777777" w:rsidR="009C16C3" w:rsidRPr="008C388D" w:rsidRDefault="009C16C3" w:rsidP="009C16C3">
      <w:pPr>
        <w:rPr>
          <w:rFonts w:cstheme="minorHAnsi"/>
        </w:rPr>
      </w:pPr>
    </w:p>
    <w:p w14:paraId="4B0A8B67" w14:textId="77777777" w:rsidR="009C16C3" w:rsidRPr="008C388D" w:rsidRDefault="009C16C3" w:rsidP="009C16C3">
      <w:pPr>
        <w:rPr>
          <w:rFonts w:cstheme="minorHAnsi"/>
        </w:rPr>
      </w:pPr>
    </w:p>
    <w:p w14:paraId="6E92C8C7" w14:textId="77777777" w:rsidR="00A253EE" w:rsidRDefault="00A253EE"/>
    <w:sectPr w:rsidR="00A253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133797"/>
    <w:multiLevelType w:val="multilevel"/>
    <w:tmpl w:val="C2688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6C3"/>
    <w:rsid w:val="00060871"/>
    <w:rsid w:val="001A57F3"/>
    <w:rsid w:val="002658C7"/>
    <w:rsid w:val="002B10ED"/>
    <w:rsid w:val="002D339D"/>
    <w:rsid w:val="003243B1"/>
    <w:rsid w:val="00346F14"/>
    <w:rsid w:val="003C40BC"/>
    <w:rsid w:val="00454E15"/>
    <w:rsid w:val="004657FE"/>
    <w:rsid w:val="00517337"/>
    <w:rsid w:val="005466D0"/>
    <w:rsid w:val="005E5067"/>
    <w:rsid w:val="006D7D0C"/>
    <w:rsid w:val="00726723"/>
    <w:rsid w:val="00784180"/>
    <w:rsid w:val="007B0B32"/>
    <w:rsid w:val="008221DC"/>
    <w:rsid w:val="008C388D"/>
    <w:rsid w:val="009C16C3"/>
    <w:rsid w:val="009F4EE4"/>
    <w:rsid w:val="00A07FD0"/>
    <w:rsid w:val="00A253EE"/>
    <w:rsid w:val="00A97979"/>
    <w:rsid w:val="00AB3033"/>
    <w:rsid w:val="00B51C9A"/>
    <w:rsid w:val="00B72012"/>
    <w:rsid w:val="00B76AB6"/>
    <w:rsid w:val="00B947BE"/>
    <w:rsid w:val="00BD3C76"/>
    <w:rsid w:val="00EC7E6E"/>
    <w:rsid w:val="00F47127"/>
    <w:rsid w:val="00F74247"/>
    <w:rsid w:val="00F8734C"/>
    <w:rsid w:val="00F97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DC62D"/>
  <w15:chartTrackingRefBased/>
  <w15:docId w15:val="{A6CA7502-121F-4B8F-89BA-0EFC187DC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16C3"/>
    <w:pPr>
      <w:spacing w:line="256" w:lineRule="auto"/>
    </w:pPr>
    <w:rPr>
      <w:lang w:val="sr-Cyrl-R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C16C3"/>
    <w:pPr>
      <w:keepNext/>
      <w:keepLines/>
      <w:spacing w:before="120" w:after="120"/>
      <w:outlineLvl w:val="2"/>
    </w:pPr>
    <w:rPr>
      <w:rFonts w:eastAsiaTheme="majorEastAsia" w:cstheme="majorBidi"/>
      <w:b/>
      <w:color w:val="538135" w:themeColor="accent6" w:themeShade="BF"/>
      <w:sz w:val="24"/>
      <w:szCs w:val="24"/>
      <w:u w:val="single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customStyle="1" w:styleId="Naslov3Char">
    <w:name w:val="Naslov 3 Char"/>
    <w:basedOn w:val="Podrazumevanifontpasusa"/>
    <w:link w:val="Naslov3"/>
    <w:uiPriority w:val="9"/>
    <w:semiHidden/>
    <w:rsid w:val="009C16C3"/>
    <w:rPr>
      <w:rFonts w:eastAsiaTheme="majorEastAsia" w:cstheme="majorBidi"/>
      <w:b/>
      <w:color w:val="538135" w:themeColor="accent6" w:themeShade="BF"/>
      <w:sz w:val="24"/>
      <w:szCs w:val="24"/>
      <w:u w:val="single"/>
    </w:rPr>
  </w:style>
  <w:style w:type="character" w:styleId="Hiperveza">
    <w:name w:val="Hyperlink"/>
    <w:basedOn w:val="Podrazumevanifontpasusa"/>
    <w:uiPriority w:val="99"/>
    <w:unhideWhenUsed/>
    <w:rsid w:val="009C16C3"/>
    <w:rPr>
      <w:color w:val="0000FF"/>
      <w:u w:val="single"/>
    </w:rPr>
  </w:style>
  <w:style w:type="paragraph" w:styleId="Bezrazmaka">
    <w:name w:val="No Spacing"/>
    <w:uiPriority w:val="1"/>
    <w:qFormat/>
    <w:rsid w:val="009C16C3"/>
    <w:pPr>
      <w:spacing w:after="0" w:line="240" w:lineRule="auto"/>
    </w:pPr>
    <w:rPr>
      <w:lang w:val="en-GB"/>
    </w:rPr>
  </w:style>
  <w:style w:type="paragraph" w:customStyle="1" w:styleId="Default">
    <w:name w:val="Default"/>
    <w:rsid w:val="009C16C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Tekstuvaramesta">
    <w:name w:val="Placeholder Text"/>
    <w:basedOn w:val="Podrazumevanifontpasusa"/>
    <w:uiPriority w:val="99"/>
    <w:semiHidden/>
    <w:rsid w:val="009C16C3"/>
    <w:rPr>
      <w:color w:val="808080"/>
    </w:rPr>
  </w:style>
  <w:style w:type="table" w:styleId="Koordinatnamreatabele">
    <w:name w:val="Table Grid"/>
    <w:basedOn w:val="Normalnatabela"/>
    <w:uiPriority w:val="59"/>
    <w:rsid w:val="009C16C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Podrazumevanifontpasusa"/>
    <w:uiPriority w:val="99"/>
    <w:semiHidden/>
    <w:unhideWhenUsed/>
    <w:rsid w:val="004657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7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re.gov.rs/tekst/2206/dokumenta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lbe.surce@mre.gov.rs" TargetMode="External"/><Relationship Id="rId5" Type="http://schemas.openxmlformats.org/officeDocument/2006/relationships/hyperlink" Target="mailto:andzicmilija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tasa\Desktop\MRE\&#381;albeni%20mehanizam\Zalbeni%20formul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Zalbeni formular</Template>
  <TotalTime>1</TotalTime>
  <Pages>2</Pages>
  <Words>501</Words>
  <Characters>2860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T. Kricka Bosiljcic</cp:lastModifiedBy>
  <cp:revision>3</cp:revision>
  <dcterms:created xsi:type="dcterms:W3CDTF">2025-11-13T07:48:00Z</dcterms:created>
  <dcterms:modified xsi:type="dcterms:W3CDTF">2025-11-13T11:30:00Z</dcterms:modified>
</cp:coreProperties>
</file>